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6a8fc24c457c4e3e" Type="http://schemas.microsoft.com/office/2007/relationships/ui/extensibility" Target="customUI/customUI14.xml"/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dTable1Light-Accent2"/>
        <w:tblW w:w="5125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7200"/>
        <w:gridCol w:w="7560"/>
      </w:tblGrid>
      <w:tr w:rsidR="002F6E35" w14:paraId="1646398B" w14:textId="77777777" w:rsidTr="00ED10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9" w:type="pct"/>
            <w:tcBorders>
              <w:bottom w:val="none" w:sz="0" w:space="0" w:color="auto"/>
            </w:tcBorders>
            <w:shd w:val="clear" w:color="auto" w:fill="D3FF3D" w:themeFill="accent1" w:themeFillTint="99"/>
          </w:tcPr>
          <w:p w14:paraId="59F1A1FA" w14:textId="271FD4C0" w:rsidR="00B624F2" w:rsidRPr="000047BF" w:rsidRDefault="00502327" w:rsidP="00EC5BE7">
            <w:pPr>
              <w:pStyle w:val="Month"/>
              <w:rPr>
                <w:rFonts w:ascii="Cavolini" w:hAnsi="Cavolini" w:cs="Cavolini"/>
                <w:sz w:val="44"/>
                <w:szCs w:val="44"/>
              </w:rPr>
            </w:pPr>
            <w:r>
              <w:rPr>
                <w:rFonts w:ascii="Cavolini" w:hAnsi="Cavolini" w:cs="Cavolini"/>
                <w:color w:val="000000" w:themeColor="text1"/>
                <w:sz w:val="44"/>
                <w:szCs w:val="44"/>
              </w:rPr>
              <w:t>JUNE</w:t>
            </w:r>
            <w:r w:rsidR="000047BF" w:rsidRPr="000047BF">
              <w:rPr>
                <w:rFonts w:ascii="Cavolini" w:hAnsi="Cavolini" w:cs="Cavolini"/>
                <w:color w:val="000000" w:themeColor="text1"/>
                <w:sz w:val="44"/>
                <w:szCs w:val="44"/>
              </w:rPr>
              <w:t>-GBW SPIRIT DAYS</w:t>
            </w:r>
          </w:p>
        </w:tc>
        <w:tc>
          <w:tcPr>
            <w:tcW w:w="2561" w:type="pct"/>
            <w:tcBorders>
              <w:bottom w:val="none" w:sz="0" w:space="0" w:color="auto"/>
            </w:tcBorders>
            <w:shd w:val="clear" w:color="auto" w:fill="auto"/>
          </w:tcPr>
          <w:p w14:paraId="25DFD049" w14:textId="3CEEC7EA" w:rsidR="002F6E35" w:rsidRDefault="00D17C9E" w:rsidP="00D163CE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 </w:t>
            </w:r>
            <w:r w:rsidR="00513AC7">
              <w:t xml:space="preserve"> </w:t>
            </w:r>
            <w:r w:rsidR="00D163CE">
              <w:t xml:space="preserve">  </w:t>
            </w:r>
          </w:p>
        </w:tc>
      </w:tr>
    </w:tbl>
    <w:tbl>
      <w:tblPr>
        <w:tblStyle w:val="TableCalendar"/>
        <w:tblW w:w="5350" w:type="pct"/>
        <w:tblInd w:w="-548" w:type="dxa"/>
        <w:tblLayout w:type="fixed"/>
        <w:tblLook w:val="0420" w:firstRow="1" w:lastRow="0" w:firstColumn="0" w:lastColumn="0" w:noHBand="0" w:noVBand="1"/>
        <w:tblCaption w:val="Layout table"/>
      </w:tblPr>
      <w:tblGrid>
        <w:gridCol w:w="2612"/>
        <w:gridCol w:w="2698"/>
        <w:gridCol w:w="3152"/>
        <w:gridCol w:w="3418"/>
        <w:gridCol w:w="3511"/>
      </w:tblGrid>
      <w:tr w:rsidR="00773C4F" w14:paraId="05200C33" w14:textId="77777777" w:rsidTr="000746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2"/>
        </w:trPr>
        <w:tc>
          <w:tcPr>
            <w:tcW w:w="2612" w:type="dxa"/>
          </w:tcPr>
          <w:p w14:paraId="2B920CD6" w14:textId="77777777" w:rsidR="00773C4F" w:rsidRDefault="002E0365">
            <w:pPr>
              <w:pStyle w:val="Days"/>
            </w:pPr>
            <w:sdt>
              <w:sdtPr>
                <w:id w:val="8650153"/>
                <w:placeholder>
                  <w:docPart w:val="4C1713DC452E4963BFD46229F7651811"/>
                </w:placeholder>
                <w:temporary/>
                <w:showingPlcHdr/>
                <w15:appearance w15:val="hidden"/>
              </w:sdtPr>
              <w:sdtEndPr/>
              <w:sdtContent>
                <w:r w:rsidR="00773C4F">
                  <w:t>Monday</w:t>
                </w:r>
              </w:sdtContent>
            </w:sdt>
          </w:p>
        </w:tc>
        <w:tc>
          <w:tcPr>
            <w:tcW w:w="2698" w:type="dxa"/>
          </w:tcPr>
          <w:p w14:paraId="1D033B5F" w14:textId="77777777" w:rsidR="00773C4F" w:rsidRDefault="002E0365">
            <w:pPr>
              <w:pStyle w:val="Days"/>
            </w:pPr>
            <w:sdt>
              <w:sdtPr>
                <w:id w:val="-1517691135"/>
                <w:placeholder>
                  <w:docPart w:val="AD56CEF2B2BE4C17BE2A6F67E145684B"/>
                </w:placeholder>
                <w:temporary/>
                <w:showingPlcHdr/>
                <w15:appearance w15:val="hidden"/>
              </w:sdtPr>
              <w:sdtEndPr/>
              <w:sdtContent>
                <w:r w:rsidR="00773C4F">
                  <w:t>Tuesday</w:t>
                </w:r>
              </w:sdtContent>
            </w:sdt>
          </w:p>
        </w:tc>
        <w:tc>
          <w:tcPr>
            <w:tcW w:w="3152" w:type="dxa"/>
          </w:tcPr>
          <w:p w14:paraId="200965E2" w14:textId="77777777" w:rsidR="00773C4F" w:rsidRDefault="002E0365">
            <w:pPr>
              <w:pStyle w:val="Days"/>
            </w:pPr>
            <w:sdt>
              <w:sdtPr>
                <w:id w:val="-1684429625"/>
                <w:placeholder>
                  <w:docPart w:val="1D8382DD266F4D4D88F5B44609071118"/>
                </w:placeholder>
                <w:temporary/>
                <w:showingPlcHdr/>
                <w15:appearance w15:val="hidden"/>
              </w:sdtPr>
              <w:sdtEndPr/>
              <w:sdtContent>
                <w:r w:rsidR="00773C4F">
                  <w:t>Wednesday</w:t>
                </w:r>
              </w:sdtContent>
            </w:sdt>
          </w:p>
        </w:tc>
        <w:tc>
          <w:tcPr>
            <w:tcW w:w="3418" w:type="dxa"/>
          </w:tcPr>
          <w:p w14:paraId="239655B0" w14:textId="77777777" w:rsidR="00773C4F" w:rsidRDefault="002E0365">
            <w:pPr>
              <w:pStyle w:val="Days"/>
            </w:pPr>
            <w:sdt>
              <w:sdtPr>
                <w:id w:val="-1188375605"/>
                <w:placeholder>
                  <w:docPart w:val="60D547D2C9634F17B697CDC1217A3D71"/>
                </w:placeholder>
                <w:temporary/>
                <w:showingPlcHdr/>
                <w15:appearance w15:val="hidden"/>
              </w:sdtPr>
              <w:sdtEndPr/>
              <w:sdtContent>
                <w:r w:rsidR="00773C4F">
                  <w:t>Thursday</w:t>
                </w:r>
              </w:sdtContent>
            </w:sdt>
          </w:p>
        </w:tc>
        <w:tc>
          <w:tcPr>
            <w:tcW w:w="3511" w:type="dxa"/>
          </w:tcPr>
          <w:p w14:paraId="5961F875" w14:textId="77777777" w:rsidR="00773C4F" w:rsidRDefault="002E0365">
            <w:pPr>
              <w:pStyle w:val="Days"/>
            </w:pPr>
            <w:sdt>
              <w:sdtPr>
                <w:id w:val="1991825489"/>
                <w:placeholder>
                  <w:docPart w:val="906BF22278034BE7B7A07F5BDCF7F798"/>
                </w:placeholder>
                <w:temporary/>
                <w:showingPlcHdr/>
                <w15:appearance w15:val="hidden"/>
              </w:sdtPr>
              <w:sdtEndPr/>
              <w:sdtContent>
                <w:r w:rsidR="00773C4F">
                  <w:t>Friday</w:t>
                </w:r>
              </w:sdtContent>
            </w:sdt>
          </w:p>
        </w:tc>
      </w:tr>
      <w:tr w:rsidR="00773C4F" w14:paraId="2A98CE84" w14:textId="77777777" w:rsidTr="00074656">
        <w:trPr>
          <w:trHeight w:val="181"/>
        </w:trPr>
        <w:tc>
          <w:tcPr>
            <w:tcW w:w="2612" w:type="dxa"/>
            <w:tcBorders>
              <w:bottom w:val="nil"/>
            </w:tcBorders>
          </w:tcPr>
          <w:p w14:paraId="1AD0ED2A" w14:textId="4A223609" w:rsidR="00773C4F" w:rsidRPr="00AD06A5" w:rsidRDefault="00773C4F" w:rsidP="002B34C6">
            <w:pPr>
              <w:pStyle w:val="Dates"/>
              <w:jc w:val="left"/>
              <w:rPr>
                <w:color w:val="B364BA" w:themeColor="text2" w:themeTint="80"/>
                <w:szCs w:val="22"/>
              </w:rPr>
            </w:pPr>
          </w:p>
        </w:tc>
        <w:tc>
          <w:tcPr>
            <w:tcW w:w="2698" w:type="dxa"/>
            <w:tcBorders>
              <w:bottom w:val="nil"/>
            </w:tcBorders>
          </w:tcPr>
          <w:p w14:paraId="5C273015" w14:textId="076849D6" w:rsidR="00773C4F" w:rsidRPr="00583177" w:rsidRDefault="00773C4F">
            <w:pPr>
              <w:pStyle w:val="Dates"/>
              <w:rPr>
                <w:szCs w:val="22"/>
              </w:rPr>
            </w:pPr>
          </w:p>
        </w:tc>
        <w:tc>
          <w:tcPr>
            <w:tcW w:w="3152" w:type="dxa"/>
            <w:tcBorders>
              <w:bottom w:val="nil"/>
            </w:tcBorders>
          </w:tcPr>
          <w:p w14:paraId="666C8EF0" w14:textId="58DB3EDB" w:rsidR="00773C4F" w:rsidRPr="00583177" w:rsidRDefault="00074656">
            <w:pPr>
              <w:pStyle w:val="Dates"/>
              <w:rPr>
                <w:szCs w:val="22"/>
              </w:rPr>
            </w:pPr>
            <w:r>
              <w:rPr>
                <w:szCs w:val="22"/>
              </w:rPr>
              <w:t>1.</w:t>
            </w:r>
          </w:p>
        </w:tc>
        <w:tc>
          <w:tcPr>
            <w:tcW w:w="3418" w:type="dxa"/>
            <w:tcBorders>
              <w:bottom w:val="nil"/>
            </w:tcBorders>
          </w:tcPr>
          <w:p w14:paraId="6DB469F2" w14:textId="7B0C612F" w:rsidR="00773C4F" w:rsidRPr="009863DE" w:rsidRDefault="00773C4F" w:rsidP="00B420E6">
            <w:pPr>
              <w:pStyle w:val="Dates"/>
              <w:jc w:val="left"/>
              <w:rPr>
                <w:color w:val="FF0000"/>
                <w:szCs w:val="22"/>
              </w:rPr>
            </w:pPr>
            <w:r w:rsidRPr="00A40F9E">
              <w:rPr>
                <w:b/>
                <w:bCs/>
                <w:color w:val="FF0000"/>
                <w:sz w:val="24"/>
                <w:szCs w:val="24"/>
              </w:rPr>
              <w:t xml:space="preserve">.                 </w:t>
            </w:r>
            <w:r w:rsidR="00D13348" w:rsidRPr="00A40F9E">
              <w:rPr>
                <w:b/>
                <w:bCs/>
                <w:color w:val="FF66FF"/>
                <w:sz w:val="24"/>
                <w:szCs w:val="24"/>
                <w:u w:val="single"/>
              </w:rPr>
              <w:t>SPORTS DAY</w:t>
            </w:r>
            <w:r w:rsidR="00D13348" w:rsidRPr="00D13348">
              <w:rPr>
                <w:b/>
                <w:bCs/>
                <w:color w:val="FF0000"/>
                <w:szCs w:val="22"/>
              </w:rPr>
              <w:t xml:space="preserve"> </w:t>
            </w:r>
            <w:r w:rsidR="00074656" w:rsidRPr="00D13348">
              <w:rPr>
                <w:b/>
                <w:bCs/>
                <w:color w:val="FF0000"/>
                <w:szCs w:val="22"/>
              </w:rPr>
              <w:t xml:space="preserve">      </w:t>
            </w:r>
            <w:r w:rsidR="00074656">
              <w:rPr>
                <w:color w:val="FF0000"/>
                <w:szCs w:val="22"/>
              </w:rPr>
              <w:t xml:space="preserve">    </w:t>
            </w:r>
            <w:r w:rsidR="00A40F9E">
              <w:rPr>
                <w:color w:val="FF0000"/>
                <w:szCs w:val="22"/>
              </w:rPr>
              <w:t>2.</w:t>
            </w:r>
            <w:r w:rsidR="00074656">
              <w:rPr>
                <w:color w:val="FF0000"/>
                <w:szCs w:val="22"/>
              </w:rPr>
              <w:t xml:space="preserve">        </w:t>
            </w:r>
          </w:p>
        </w:tc>
        <w:tc>
          <w:tcPr>
            <w:tcW w:w="3511" w:type="dxa"/>
            <w:tcBorders>
              <w:bottom w:val="nil"/>
            </w:tcBorders>
          </w:tcPr>
          <w:p w14:paraId="3D51642C" w14:textId="0945A427" w:rsidR="00773C4F" w:rsidRPr="009863DE" w:rsidRDefault="00773C4F" w:rsidP="00684137">
            <w:pPr>
              <w:pStyle w:val="Dates"/>
              <w:jc w:val="left"/>
              <w:rPr>
                <w:color w:val="FF0000"/>
                <w:szCs w:val="22"/>
              </w:rPr>
            </w:pPr>
            <w:r w:rsidRPr="009863DE">
              <w:rPr>
                <w:color w:val="FF0000"/>
                <w:szCs w:val="22"/>
              </w:rPr>
              <w:t xml:space="preserve">                                            </w:t>
            </w:r>
            <w:r w:rsidR="00074656">
              <w:rPr>
                <w:color w:val="FF0000"/>
                <w:szCs w:val="22"/>
              </w:rPr>
              <w:t xml:space="preserve">                   3.</w:t>
            </w:r>
          </w:p>
        </w:tc>
      </w:tr>
      <w:tr w:rsidR="00773C4F" w14:paraId="2E437BF4" w14:textId="77777777" w:rsidTr="0007600C">
        <w:trPr>
          <w:trHeight w:hRule="exact" w:val="1980"/>
        </w:trPr>
        <w:tc>
          <w:tcPr>
            <w:tcW w:w="2612" w:type="dxa"/>
            <w:tcBorders>
              <w:top w:val="nil"/>
              <w:bottom w:val="single" w:sz="6" w:space="0" w:color="BFBFBF" w:themeColor="background1" w:themeShade="BF"/>
            </w:tcBorders>
          </w:tcPr>
          <w:p w14:paraId="41AAFC0A" w14:textId="264A1DBC" w:rsidR="00773C4F" w:rsidRPr="00AD06A5" w:rsidRDefault="00773C4F" w:rsidP="000D4BB6">
            <w:pPr>
              <w:jc w:val="center"/>
              <w:rPr>
                <w:color w:val="B364BA" w:themeColor="text2" w:themeTint="80"/>
                <w:sz w:val="22"/>
                <w:szCs w:val="22"/>
                <w:highlight w:val="yellow"/>
              </w:rPr>
            </w:pPr>
          </w:p>
        </w:tc>
        <w:tc>
          <w:tcPr>
            <w:tcW w:w="2698" w:type="dxa"/>
            <w:tcBorders>
              <w:top w:val="nil"/>
              <w:bottom w:val="single" w:sz="6" w:space="0" w:color="BFBFBF" w:themeColor="background1" w:themeShade="BF"/>
            </w:tcBorders>
          </w:tcPr>
          <w:p w14:paraId="5793E552" w14:textId="55D2B644" w:rsidR="00773C4F" w:rsidRPr="00583177" w:rsidRDefault="00773C4F" w:rsidP="000D4BB6">
            <w:pPr>
              <w:jc w:val="center"/>
              <w:rPr>
                <w:color w:val="0000FF"/>
                <w:sz w:val="22"/>
                <w:szCs w:val="22"/>
                <w:highlight w:val="yellow"/>
              </w:rPr>
            </w:pPr>
          </w:p>
        </w:tc>
        <w:tc>
          <w:tcPr>
            <w:tcW w:w="3152" w:type="dxa"/>
            <w:tcBorders>
              <w:top w:val="nil"/>
              <w:bottom w:val="single" w:sz="6" w:space="0" w:color="BFBFBF" w:themeColor="background1" w:themeShade="BF"/>
            </w:tcBorders>
          </w:tcPr>
          <w:p w14:paraId="5FD164E3" w14:textId="7A640D6F" w:rsidR="00773C4F" w:rsidRPr="00583177" w:rsidRDefault="00773C4F">
            <w:pPr>
              <w:rPr>
                <w:b/>
                <w:bCs/>
                <w:color w:val="FF00FF"/>
                <w:sz w:val="22"/>
                <w:szCs w:val="22"/>
              </w:rPr>
            </w:pPr>
          </w:p>
        </w:tc>
        <w:tc>
          <w:tcPr>
            <w:tcW w:w="3418" w:type="dxa"/>
            <w:tcBorders>
              <w:top w:val="nil"/>
              <w:bottom w:val="single" w:sz="6" w:space="0" w:color="BFBFBF" w:themeColor="background1" w:themeShade="BF"/>
            </w:tcBorders>
          </w:tcPr>
          <w:p w14:paraId="7F183A18" w14:textId="2CBA3694" w:rsidR="00E4733A" w:rsidRPr="00E4733A" w:rsidRDefault="00D13348" w:rsidP="00B66065">
            <w:pPr>
              <w:jc w:val="center"/>
              <w:rPr>
                <w:rFonts w:asciiTheme="majorHAnsi" w:hAnsiTheme="majorHAnsi"/>
                <w:b/>
                <w:bCs/>
                <w:color w:val="B364BA" w:themeColor="text2" w:themeTint="80"/>
                <w:sz w:val="22"/>
                <w:szCs w:val="22"/>
              </w:rPr>
            </w:pPr>
            <w:r w:rsidRPr="00D13348">
              <w:rPr>
                <w:rFonts w:asciiTheme="majorHAnsi" w:hAnsiTheme="majorHAnsi"/>
                <w:b/>
                <w:bCs/>
                <w:color w:val="B364BA" w:themeColor="text2" w:themeTint="80"/>
                <w:sz w:val="28"/>
                <w:szCs w:val="28"/>
              </w:rPr>
              <w:t>Wear your favorite sports jersey or your team’s favorite colors</w:t>
            </w:r>
            <w:r>
              <w:rPr>
                <w:rFonts w:asciiTheme="majorHAnsi" w:hAnsiTheme="majorHAnsi"/>
                <w:b/>
                <w:bCs/>
                <w:color w:val="B364BA" w:themeColor="text2" w:themeTint="80"/>
                <w:sz w:val="22"/>
                <w:szCs w:val="22"/>
              </w:rPr>
              <w:t>.</w:t>
            </w:r>
          </w:p>
        </w:tc>
        <w:tc>
          <w:tcPr>
            <w:tcW w:w="3511" w:type="dxa"/>
            <w:tcBorders>
              <w:top w:val="nil"/>
              <w:bottom w:val="single" w:sz="6" w:space="0" w:color="BFBFBF" w:themeColor="background1" w:themeShade="BF"/>
            </w:tcBorders>
          </w:tcPr>
          <w:p w14:paraId="5F799E8E" w14:textId="143A774B" w:rsidR="00773C4F" w:rsidRPr="00D13348" w:rsidRDefault="00773C4F" w:rsidP="005A3470">
            <w:pPr>
              <w:jc w:val="center"/>
              <w:rPr>
                <w:b/>
                <w:bCs/>
                <w:color w:val="AE12A3"/>
                <w:sz w:val="32"/>
                <w:szCs w:val="32"/>
              </w:rPr>
            </w:pPr>
            <w:r w:rsidRPr="00D13348">
              <w:rPr>
                <w:b/>
                <w:bCs/>
                <w:color w:val="FF4040" w:themeColor="accent5" w:themeTint="99"/>
                <w:sz w:val="32"/>
                <w:szCs w:val="32"/>
              </w:rPr>
              <w:t>WEAR R.E.D. to support our military</w:t>
            </w:r>
          </w:p>
        </w:tc>
      </w:tr>
      <w:tr w:rsidR="00773C4F" w14:paraId="24CE0E77" w14:textId="77777777" w:rsidTr="00D13348">
        <w:trPr>
          <w:trHeight w:val="678"/>
        </w:trPr>
        <w:tc>
          <w:tcPr>
            <w:tcW w:w="2612" w:type="dxa"/>
            <w:tcBorders>
              <w:top w:val="single" w:sz="6" w:space="0" w:color="BFBFBF" w:themeColor="background1" w:themeShade="BF"/>
              <w:bottom w:val="nil"/>
            </w:tcBorders>
          </w:tcPr>
          <w:p w14:paraId="3ADB9DE4" w14:textId="21B76F6B" w:rsidR="00773C4F" w:rsidRPr="00AD06A5" w:rsidRDefault="00074656" w:rsidP="00705113">
            <w:pPr>
              <w:jc w:val="right"/>
              <w:rPr>
                <w:b/>
                <w:bCs/>
                <w:color w:val="B364BA" w:themeColor="text2" w:themeTint="80"/>
                <w:sz w:val="22"/>
                <w:szCs w:val="22"/>
              </w:rPr>
            </w:pPr>
            <w:r>
              <w:rPr>
                <w:b/>
                <w:bCs/>
                <w:color w:val="B364BA" w:themeColor="text2" w:themeTint="80"/>
                <w:sz w:val="22"/>
                <w:szCs w:val="22"/>
              </w:rPr>
              <w:t xml:space="preserve">6. </w:t>
            </w:r>
          </w:p>
        </w:tc>
        <w:tc>
          <w:tcPr>
            <w:tcW w:w="269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FFFFF" w:themeFill="background1"/>
          </w:tcPr>
          <w:p w14:paraId="164510AB" w14:textId="0ECB6987" w:rsidR="00773C4F" w:rsidRPr="008E0F7A" w:rsidRDefault="00074656" w:rsidP="00EB26AE">
            <w:pPr>
              <w:pStyle w:val="Dates"/>
              <w:jc w:val="left"/>
              <w:rPr>
                <w:color w:val="0070C0"/>
                <w:szCs w:val="22"/>
              </w:rPr>
            </w:pPr>
            <w:r>
              <w:rPr>
                <w:color w:val="0070C0"/>
                <w:szCs w:val="22"/>
              </w:rPr>
              <w:t xml:space="preserve">                                               7.   </w:t>
            </w:r>
          </w:p>
        </w:tc>
        <w:tc>
          <w:tcPr>
            <w:tcW w:w="3152" w:type="dxa"/>
            <w:tcBorders>
              <w:top w:val="single" w:sz="6" w:space="0" w:color="BFBFBF" w:themeColor="background1" w:themeShade="BF"/>
              <w:bottom w:val="nil"/>
            </w:tcBorders>
          </w:tcPr>
          <w:p w14:paraId="729D259E" w14:textId="18B78DC4" w:rsidR="00773C4F" w:rsidRPr="008E0F7A" w:rsidRDefault="00074656" w:rsidP="00A56E25">
            <w:pPr>
              <w:pStyle w:val="Dates"/>
              <w:jc w:val="left"/>
              <w:rPr>
                <w:color w:val="0070C0"/>
                <w:szCs w:val="22"/>
              </w:rPr>
            </w:pPr>
            <w:r>
              <w:rPr>
                <w:color w:val="0070C0"/>
                <w:szCs w:val="22"/>
              </w:rPr>
              <w:t xml:space="preserve">                                                       8.</w:t>
            </w:r>
          </w:p>
        </w:tc>
        <w:tc>
          <w:tcPr>
            <w:tcW w:w="3418" w:type="dxa"/>
            <w:tcBorders>
              <w:top w:val="single" w:sz="6" w:space="0" w:color="BFBFBF" w:themeColor="background1" w:themeShade="BF"/>
              <w:bottom w:val="nil"/>
            </w:tcBorders>
          </w:tcPr>
          <w:p w14:paraId="11B912C4" w14:textId="28356112" w:rsidR="00773C4F" w:rsidRPr="00AD06A5" w:rsidRDefault="00A40F9E" w:rsidP="00D13348">
            <w:pPr>
              <w:pStyle w:val="Dates"/>
              <w:jc w:val="left"/>
              <w:rPr>
                <w:b/>
                <w:bCs/>
                <w:color w:val="00B050"/>
                <w:szCs w:val="22"/>
              </w:rPr>
            </w:pPr>
            <w:r>
              <w:rPr>
                <w:b/>
                <w:bCs/>
                <w:noProof/>
                <w:color w:val="00B050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2D9BD2B" wp14:editId="13E5299F">
                      <wp:simplePos x="0" y="0"/>
                      <wp:positionH relativeFrom="column">
                        <wp:posOffset>1758315</wp:posOffset>
                      </wp:positionH>
                      <wp:positionV relativeFrom="paragraph">
                        <wp:posOffset>106680</wp:posOffset>
                      </wp:positionV>
                      <wp:extent cx="266700" cy="333375"/>
                      <wp:effectExtent l="0" t="0" r="19050" b="28575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6700" cy="333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71DE172" w14:textId="47C83B25" w:rsidR="00A40F9E" w:rsidRDefault="00A40F9E">
                                  <w:r>
                                    <w:t>9.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2D9BD2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5" o:spid="_x0000_s1026" type="#_x0000_t202" style="position:absolute;margin-left:138.45pt;margin-top:8.4pt;width:21pt;height:26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" fillcolor="white [3201]" strokeweight=".5pt">
                      <v:textbox>
                        <w:txbxContent>
                          <w:p w14:paraId="171DE172" w14:textId="47C83B25" w:rsidR="00A40F9E" w:rsidRDefault="00A40F9E">
                            <w:r>
                              <w:t>9.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13348">
              <w:rPr>
                <w:b/>
                <w:bCs/>
                <w:color w:val="00B050"/>
                <w:szCs w:val="22"/>
              </w:rPr>
              <w:t xml:space="preserve">            </w:t>
            </w:r>
            <w:r w:rsidR="00D13348">
              <w:rPr>
                <w:b/>
                <w:bCs/>
                <w:noProof/>
                <w:color w:val="00B050"/>
                <w:szCs w:val="22"/>
              </w:rPr>
              <mc:AlternateContent>
                <mc:Choice Requires="wpg">
                  <w:drawing>
                    <wp:inline distT="0" distB="0" distL="0" distR="0" wp14:anchorId="17FCA236" wp14:editId="24A7C090">
                      <wp:extent cx="1038225" cy="923925"/>
                      <wp:effectExtent l="0" t="0" r="9525" b="9525"/>
                      <wp:docPr id="13" name="Group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8225" cy="923925"/>
                                <a:chOff x="0" y="0"/>
                                <a:chExt cx="1017905" cy="13033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Picture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837473B0-CC2E-450A-ABE3-18F120FF3D39}">
                                      <a1611:picAttrSrcUrl xmlns:a1611="http://schemas.microsoft.com/office/drawing/2016/11/main" r:id="rId1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7905" cy="1048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" name="Text Box 12"/>
                              <wps:cNvSpPr txBox="1"/>
                              <wps:spPr>
                                <a:xfrm>
                                  <a:off x="0" y="1048387"/>
                                  <a:ext cx="1017905" cy="254958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7926BC8" w14:textId="16C6D28F" w:rsidR="00D13348" w:rsidRPr="00D13348" w:rsidRDefault="00D13348" w:rsidP="00D13348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FCA236" id="Group 13" o:spid="_x0000_s1027" style="width:81.75pt;height:72.75pt;mso-position-horizontal-relative:char;mso-position-vertical-relative:line" coordsize="10179,1303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1" o:spid="_x0000_s1028" type="#_x0000_t75" style="position:absolute;width:10179;height:10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">
                        <v:imagedata r:id="rId12" o:title=""/>
                      </v:shape>
                      <v:shape id="Text Box 12" o:spid="_x0000_s1029" type="#_x0000_t202" style="position:absolute;top:10483;width:10179;height:2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        <v:textbox>
                          <w:txbxContent>
                            <w:p w14:paraId="67926BC8" w14:textId="16C6D28F" w:rsidR="00D13348" w:rsidRPr="00D13348" w:rsidRDefault="00D13348" w:rsidP="00D13348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  <w:r w:rsidR="00D13348">
              <w:rPr>
                <w:b/>
                <w:bCs/>
                <w:color w:val="00B050"/>
                <w:szCs w:val="22"/>
              </w:rPr>
              <w:t xml:space="preserve"> </w:t>
            </w:r>
          </w:p>
        </w:tc>
        <w:tc>
          <w:tcPr>
            <w:tcW w:w="3511" w:type="dxa"/>
            <w:tcBorders>
              <w:top w:val="single" w:sz="6" w:space="0" w:color="BFBFBF" w:themeColor="background1" w:themeShade="BF"/>
              <w:bottom w:val="nil"/>
            </w:tcBorders>
          </w:tcPr>
          <w:p w14:paraId="0411A021" w14:textId="29E30C11" w:rsidR="00FA65BE" w:rsidRPr="008E0F7A" w:rsidRDefault="00340F64" w:rsidP="00D13348">
            <w:pPr>
              <w:pStyle w:val="Dates"/>
              <w:jc w:val="center"/>
              <w:rPr>
                <w:color w:val="0070C0"/>
                <w:szCs w:val="22"/>
              </w:rPr>
            </w:pPr>
            <w:r>
              <w:rPr>
                <w:noProof/>
                <w:color w:val="0070C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652BFD9" wp14:editId="7BECCE9F">
                      <wp:simplePos x="0" y="0"/>
                      <wp:positionH relativeFrom="column">
                        <wp:posOffset>1788160</wp:posOffset>
                      </wp:positionH>
                      <wp:positionV relativeFrom="paragraph">
                        <wp:posOffset>74930</wp:posOffset>
                      </wp:positionV>
                      <wp:extent cx="914400" cy="295275"/>
                      <wp:effectExtent l="0" t="0" r="19685" b="28575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5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7050FCC" w14:textId="4BDC9623" w:rsidR="00340F64" w:rsidRDefault="00340F64">
                                  <w:r>
                                    <w:t>10.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52BFD9" id="Text Box 14" o:spid="_x0000_s1030" type="#_x0000_t202" style="position:absolute;left:0;text-align:left;margin-left:140.8pt;margin-top:5.9pt;width:1in;height:23.2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" fillcolor="white [3201]" strokeweight=".5pt">
                      <v:textbox>
                        <w:txbxContent>
                          <w:p w14:paraId="57050FCC" w14:textId="4BDC9623" w:rsidR="00340F64" w:rsidRDefault="00340F64">
                            <w:r>
                              <w:t>10.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13348">
              <w:rPr>
                <w:noProof/>
                <w:color w:val="0070C0"/>
                <w:sz w:val="32"/>
                <w:szCs w:val="32"/>
              </w:rPr>
              <w:drawing>
                <wp:inline distT="0" distB="0" distL="0" distR="0" wp14:anchorId="2329B1EC" wp14:editId="119B6EC6">
                  <wp:extent cx="1277578" cy="8001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578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C4F" w14:paraId="341FB67D" w14:textId="77777777" w:rsidTr="00D13348">
        <w:trPr>
          <w:trHeight w:hRule="exact" w:val="2160"/>
        </w:trPr>
        <w:tc>
          <w:tcPr>
            <w:tcW w:w="2612" w:type="dxa"/>
            <w:tcBorders>
              <w:top w:val="nil"/>
              <w:bottom w:val="single" w:sz="6" w:space="0" w:color="BFBFBF" w:themeColor="background1" w:themeShade="BF"/>
            </w:tcBorders>
          </w:tcPr>
          <w:p w14:paraId="7665EDB9" w14:textId="08D9A829" w:rsidR="00773C4F" w:rsidRPr="00AD06A5" w:rsidRDefault="00773C4F" w:rsidP="00B624F2">
            <w:pPr>
              <w:jc w:val="center"/>
              <w:rPr>
                <w:b/>
                <w:bCs/>
                <w:color w:val="B364BA" w:themeColor="text2" w:themeTint="80"/>
                <w:sz w:val="22"/>
                <w:szCs w:val="22"/>
              </w:rPr>
            </w:pPr>
          </w:p>
        </w:tc>
        <w:tc>
          <w:tcPr>
            <w:tcW w:w="269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FFFFF" w:themeFill="background1"/>
          </w:tcPr>
          <w:p w14:paraId="3F5DCFCA" w14:textId="1EF6D696" w:rsidR="00773C4F" w:rsidRPr="008E0F7A" w:rsidRDefault="00773C4F" w:rsidP="006F66A3">
            <w:pPr>
              <w:rPr>
                <w:color w:val="0070C0"/>
                <w:sz w:val="22"/>
                <w:szCs w:val="22"/>
              </w:rPr>
            </w:pPr>
          </w:p>
        </w:tc>
        <w:tc>
          <w:tcPr>
            <w:tcW w:w="3152" w:type="dxa"/>
            <w:tcBorders>
              <w:top w:val="nil"/>
              <w:bottom w:val="single" w:sz="6" w:space="0" w:color="BFBFBF" w:themeColor="background1" w:themeShade="BF"/>
            </w:tcBorders>
          </w:tcPr>
          <w:p w14:paraId="0CF93C59" w14:textId="11599229" w:rsidR="00773C4F" w:rsidRPr="008E0F7A" w:rsidRDefault="00773C4F" w:rsidP="006F66A3">
            <w:pPr>
              <w:rPr>
                <w:color w:val="0070C0"/>
                <w:sz w:val="22"/>
                <w:szCs w:val="22"/>
              </w:rPr>
            </w:pPr>
          </w:p>
        </w:tc>
        <w:tc>
          <w:tcPr>
            <w:tcW w:w="3418" w:type="dxa"/>
            <w:tcBorders>
              <w:top w:val="nil"/>
              <w:bottom w:val="single" w:sz="6" w:space="0" w:color="BFBFBF" w:themeColor="background1" w:themeShade="BF"/>
            </w:tcBorders>
          </w:tcPr>
          <w:p w14:paraId="3ECE6BD8" w14:textId="77777777" w:rsidR="00DC5A52" w:rsidRDefault="00DC5A52" w:rsidP="00D13348">
            <w:pPr>
              <w:rPr>
                <w:b/>
                <w:bCs/>
                <w:color w:val="00B050"/>
                <w:sz w:val="22"/>
                <w:szCs w:val="22"/>
                <w:u w:val="single"/>
              </w:rPr>
            </w:pPr>
          </w:p>
          <w:p w14:paraId="22B0D947" w14:textId="737A885E" w:rsidR="00773C4F" w:rsidRPr="00D13348" w:rsidRDefault="0007600C" w:rsidP="00D13348">
            <w:pPr>
              <w:jc w:val="center"/>
              <w:rPr>
                <w:b/>
                <w:bCs/>
                <w:color w:val="00B050"/>
                <w:sz w:val="32"/>
                <w:szCs w:val="32"/>
                <w:u w:val="single"/>
              </w:rPr>
            </w:pPr>
            <w:proofErr w:type="gramStart"/>
            <w:r w:rsidRPr="00D13348">
              <w:rPr>
                <w:b/>
                <w:bCs/>
                <w:color w:val="00B050"/>
                <w:sz w:val="32"/>
                <w:szCs w:val="32"/>
                <w:u w:val="single"/>
              </w:rPr>
              <w:t>Beach  Day</w:t>
            </w:r>
            <w:proofErr w:type="gramEnd"/>
          </w:p>
          <w:p w14:paraId="508CCC24" w14:textId="3745C8AA" w:rsidR="0007600C" w:rsidRPr="00D13348" w:rsidRDefault="0007600C" w:rsidP="00D13348">
            <w:pPr>
              <w:rPr>
                <w:b/>
                <w:bCs/>
                <w:color w:val="00B050"/>
                <w:sz w:val="28"/>
                <w:szCs w:val="28"/>
              </w:rPr>
            </w:pPr>
            <w:r w:rsidRPr="00D13348">
              <w:rPr>
                <w:b/>
                <w:bCs/>
                <w:color w:val="00B050"/>
                <w:sz w:val="28"/>
                <w:szCs w:val="28"/>
              </w:rPr>
              <w:t xml:space="preserve">Wear shorts, t-shirts, hats, </w:t>
            </w:r>
            <w:r w:rsidR="004B54AF">
              <w:rPr>
                <w:b/>
                <w:bCs/>
                <w:color w:val="00B050"/>
                <w:sz w:val="28"/>
                <w:szCs w:val="28"/>
              </w:rPr>
              <w:t xml:space="preserve">sunglasses, </w:t>
            </w:r>
            <w:r w:rsidRPr="00D13348">
              <w:rPr>
                <w:b/>
                <w:bCs/>
                <w:color w:val="00B050"/>
                <w:sz w:val="28"/>
                <w:szCs w:val="28"/>
              </w:rPr>
              <w:t>and other school-appropriate beach attire.</w:t>
            </w:r>
          </w:p>
        </w:tc>
        <w:tc>
          <w:tcPr>
            <w:tcW w:w="3511" w:type="dxa"/>
            <w:tcBorders>
              <w:top w:val="nil"/>
              <w:bottom w:val="single" w:sz="6" w:space="0" w:color="BFBFBF" w:themeColor="background1" w:themeShade="BF"/>
            </w:tcBorders>
          </w:tcPr>
          <w:p w14:paraId="5A685A6D" w14:textId="43D02BD2" w:rsidR="00773C4F" w:rsidRPr="00DC5A52" w:rsidRDefault="00D5647A" w:rsidP="009359CC">
            <w:pPr>
              <w:jc w:val="center"/>
              <w:rPr>
                <w:b/>
                <w:bCs/>
                <w:noProof/>
                <w:color w:val="0070C0"/>
                <w:sz w:val="32"/>
                <w:szCs w:val="32"/>
              </w:rPr>
            </w:pPr>
            <w:r w:rsidRPr="00DC5A52">
              <w:rPr>
                <w:b/>
                <w:bCs/>
                <w:noProof/>
                <w:color w:val="0070C0"/>
                <w:sz w:val="32"/>
                <w:szCs w:val="32"/>
              </w:rPr>
              <w:t>Last day of school!</w:t>
            </w:r>
          </w:p>
          <w:p w14:paraId="242DF46D" w14:textId="242134E0" w:rsidR="00FA65BE" w:rsidRPr="00DC5A52" w:rsidRDefault="00FA65BE" w:rsidP="009359CC">
            <w:pPr>
              <w:jc w:val="center"/>
              <w:rPr>
                <w:b/>
                <w:bCs/>
                <w:noProof/>
                <w:color w:val="0070C0"/>
                <w:sz w:val="32"/>
                <w:szCs w:val="32"/>
              </w:rPr>
            </w:pPr>
            <w:r w:rsidRPr="00DC5A52">
              <w:rPr>
                <w:b/>
                <w:bCs/>
                <w:noProof/>
                <w:color w:val="0070C0"/>
                <w:sz w:val="32"/>
                <w:szCs w:val="32"/>
              </w:rPr>
              <w:t>Dis</w:t>
            </w:r>
            <w:r w:rsidR="008439E0" w:rsidRPr="00DC5A52">
              <w:rPr>
                <w:b/>
                <w:bCs/>
                <w:noProof/>
                <w:color w:val="0070C0"/>
                <w:sz w:val="32"/>
                <w:szCs w:val="32"/>
              </w:rPr>
              <w:t>missal 1:55</w:t>
            </w:r>
          </w:p>
          <w:p w14:paraId="4480688E" w14:textId="107CC644" w:rsidR="009359CC" w:rsidRPr="009359CC" w:rsidRDefault="009359CC" w:rsidP="009359CC">
            <w:pPr>
              <w:jc w:val="center"/>
              <w:rPr>
                <w:color w:val="0070C0"/>
                <w:sz w:val="32"/>
                <w:szCs w:val="32"/>
              </w:rPr>
            </w:pPr>
          </w:p>
        </w:tc>
      </w:tr>
      <w:tr w:rsidR="00773C4F" w14:paraId="5EFB6307" w14:textId="77777777" w:rsidTr="00074656">
        <w:trPr>
          <w:trHeight w:hRule="exact" w:val="37"/>
        </w:trPr>
        <w:tc>
          <w:tcPr>
            <w:tcW w:w="2612" w:type="dxa"/>
            <w:tcBorders>
              <w:top w:val="nil"/>
              <w:bottom w:val="single" w:sz="6" w:space="0" w:color="BFBFBF" w:themeColor="background1" w:themeShade="BF"/>
            </w:tcBorders>
          </w:tcPr>
          <w:p w14:paraId="1A79D72E" w14:textId="77777777" w:rsidR="00773C4F" w:rsidRPr="00D46383" w:rsidRDefault="00773C4F" w:rsidP="00583177">
            <w:pPr>
              <w:jc w:val="center"/>
              <w:rPr>
                <w:b/>
                <w:bCs/>
              </w:rPr>
            </w:pPr>
          </w:p>
        </w:tc>
        <w:tc>
          <w:tcPr>
            <w:tcW w:w="2698" w:type="dxa"/>
            <w:tcBorders>
              <w:top w:val="nil"/>
              <w:bottom w:val="single" w:sz="6" w:space="0" w:color="BFBFBF" w:themeColor="background1" w:themeShade="BF"/>
            </w:tcBorders>
          </w:tcPr>
          <w:p w14:paraId="4F40B536" w14:textId="77777777" w:rsidR="00773C4F" w:rsidRDefault="00773C4F" w:rsidP="00583177"/>
        </w:tc>
        <w:tc>
          <w:tcPr>
            <w:tcW w:w="3152" w:type="dxa"/>
            <w:tcBorders>
              <w:top w:val="nil"/>
              <w:bottom w:val="single" w:sz="6" w:space="0" w:color="BFBFBF" w:themeColor="background1" w:themeShade="BF"/>
            </w:tcBorders>
          </w:tcPr>
          <w:p w14:paraId="0074A69F" w14:textId="77777777" w:rsidR="00773C4F" w:rsidRDefault="00773C4F" w:rsidP="00583177"/>
        </w:tc>
        <w:tc>
          <w:tcPr>
            <w:tcW w:w="3418" w:type="dxa"/>
            <w:tcBorders>
              <w:top w:val="nil"/>
              <w:bottom w:val="single" w:sz="6" w:space="0" w:color="BFBFBF" w:themeColor="background1" w:themeShade="BF"/>
            </w:tcBorders>
          </w:tcPr>
          <w:p w14:paraId="1628D89D" w14:textId="77777777" w:rsidR="00773C4F" w:rsidRPr="00D46383" w:rsidRDefault="00773C4F" w:rsidP="00583177">
            <w:pPr>
              <w:rPr>
                <w:b/>
                <w:bCs/>
                <w:color w:val="FF00FF"/>
              </w:rPr>
            </w:pPr>
          </w:p>
        </w:tc>
        <w:tc>
          <w:tcPr>
            <w:tcW w:w="3511" w:type="dxa"/>
            <w:tcBorders>
              <w:top w:val="nil"/>
              <w:bottom w:val="single" w:sz="6" w:space="0" w:color="BFBFBF" w:themeColor="background1" w:themeShade="BF"/>
            </w:tcBorders>
          </w:tcPr>
          <w:p w14:paraId="380AB104" w14:textId="77777777" w:rsidR="00773C4F" w:rsidRDefault="00773C4F" w:rsidP="00583177"/>
        </w:tc>
      </w:tr>
    </w:tbl>
    <w:p w14:paraId="1C00C22D" w14:textId="294121C5" w:rsidR="002F6E35" w:rsidRDefault="002F6E35"/>
    <w:sectPr w:rsidR="002F6E35" w:rsidSect="00E7482F">
      <w:pgSz w:w="15840" w:h="12240" w:orient="landscape"/>
      <w:pgMar w:top="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054167" w14:textId="77777777" w:rsidR="00567E60" w:rsidRDefault="00567E60">
      <w:pPr>
        <w:spacing w:before="0" w:after="0"/>
      </w:pPr>
      <w:r>
        <w:separator/>
      </w:r>
    </w:p>
  </w:endnote>
  <w:endnote w:type="continuationSeparator" w:id="0">
    <w:p w14:paraId="7F8FD7D2" w14:textId="77777777" w:rsidR="00567E60" w:rsidRDefault="00567E60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HGGothicM">
    <w:altName w:val="Yu Gothic"/>
    <w:panose1 w:val="00000000000000000000"/>
    <w:charset w:val="8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volini">
    <w:altName w:val="Cavolini"/>
    <w:charset w:val="00"/>
    <w:family w:val="script"/>
    <w:pitch w:val="variable"/>
    <w:sig w:usb0="A11526FF" w:usb1="8000000A" w:usb2="0001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54188E" w14:textId="77777777" w:rsidR="00567E60" w:rsidRDefault="00567E60">
      <w:pPr>
        <w:spacing w:before="0" w:after="0"/>
      </w:pPr>
      <w:r>
        <w:separator/>
      </w:r>
    </w:p>
  </w:footnote>
  <w:footnote w:type="continuationSeparator" w:id="0">
    <w:p w14:paraId="1BC43A59" w14:textId="77777777" w:rsidR="00567E60" w:rsidRDefault="00567E60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71479C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06635B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75CABE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10C62C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03AD02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4FA9FC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6EC9BC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6E8C3B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14E3C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B72957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12/31/2020"/>
    <w:docVar w:name="MonthStart" w:val="12/1/2020"/>
    <w:docVar w:name="ShowDynamicGuides" w:val="1"/>
    <w:docVar w:name="ShowMarginGuides" w:val="0"/>
    <w:docVar w:name="ShowOutlines" w:val="0"/>
    <w:docVar w:name="ShowStaticGuides" w:val="0"/>
  </w:docVars>
  <w:rsids>
    <w:rsidRoot w:val="00401495"/>
    <w:rsid w:val="000047BF"/>
    <w:rsid w:val="00014601"/>
    <w:rsid w:val="00030C21"/>
    <w:rsid w:val="0003731E"/>
    <w:rsid w:val="00054624"/>
    <w:rsid w:val="00055653"/>
    <w:rsid w:val="00056814"/>
    <w:rsid w:val="00057B2E"/>
    <w:rsid w:val="0006025D"/>
    <w:rsid w:val="0006779F"/>
    <w:rsid w:val="00074656"/>
    <w:rsid w:val="0007600C"/>
    <w:rsid w:val="000A20FE"/>
    <w:rsid w:val="000A33B6"/>
    <w:rsid w:val="000A48CD"/>
    <w:rsid w:val="000A555E"/>
    <w:rsid w:val="000A62D1"/>
    <w:rsid w:val="000C315C"/>
    <w:rsid w:val="000C7EEB"/>
    <w:rsid w:val="000D11F2"/>
    <w:rsid w:val="000D25F3"/>
    <w:rsid w:val="000D4BB6"/>
    <w:rsid w:val="000D6AFF"/>
    <w:rsid w:val="000F044D"/>
    <w:rsid w:val="000F70DB"/>
    <w:rsid w:val="00101E2D"/>
    <w:rsid w:val="001047B4"/>
    <w:rsid w:val="0011772B"/>
    <w:rsid w:val="00122E04"/>
    <w:rsid w:val="00124EC6"/>
    <w:rsid w:val="0014362E"/>
    <w:rsid w:val="00147E67"/>
    <w:rsid w:val="00150A6B"/>
    <w:rsid w:val="00157082"/>
    <w:rsid w:val="00174263"/>
    <w:rsid w:val="0017794D"/>
    <w:rsid w:val="00190C54"/>
    <w:rsid w:val="001A0F7C"/>
    <w:rsid w:val="001A6542"/>
    <w:rsid w:val="001A7913"/>
    <w:rsid w:val="001D391F"/>
    <w:rsid w:val="001D3A2B"/>
    <w:rsid w:val="001D57EA"/>
    <w:rsid w:val="001D5C30"/>
    <w:rsid w:val="001D61A6"/>
    <w:rsid w:val="001E324F"/>
    <w:rsid w:val="001F46C7"/>
    <w:rsid w:val="00202D12"/>
    <w:rsid w:val="0020348F"/>
    <w:rsid w:val="002069A6"/>
    <w:rsid w:val="002069F9"/>
    <w:rsid w:val="0021123A"/>
    <w:rsid w:val="00215070"/>
    <w:rsid w:val="00216A1D"/>
    <w:rsid w:val="00220FF8"/>
    <w:rsid w:val="00230C33"/>
    <w:rsid w:val="002412B0"/>
    <w:rsid w:val="002559C6"/>
    <w:rsid w:val="002651C1"/>
    <w:rsid w:val="0027720C"/>
    <w:rsid w:val="00280859"/>
    <w:rsid w:val="0029219C"/>
    <w:rsid w:val="00293DE0"/>
    <w:rsid w:val="00297AEB"/>
    <w:rsid w:val="002A070D"/>
    <w:rsid w:val="002B2E56"/>
    <w:rsid w:val="002B34C6"/>
    <w:rsid w:val="002B4970"/>
    <w:rsid w:val="002E0365"/>
    <w:rsid w:val="002E0BC3"/>
    <w:rsid w:val="002F356C"/>
    <w:rsid w:val="002F40E3"/>
    <w:rsid w:val="002F6E35"/>
    <w:rsid w:val="00303073"/>
    <w:rsid w:val="00311128"/>
    <w:rsid w:val="0031460B"/>
    <w:rsid w:val="003206AE"/>
    <w:rsid w:val="00321083"/>
    <w:rsid w:val="003337E4"/>
    <w:rsid w:val="00333EF9"/>
    <w:rsid w:val="00340F64"/>
    <w:rsid w:val="00350199"/>
    <w:rsid w:val="0035103A"/>
    <w:rsid w:val="00353D96"/>
    <w:rsid w:val="00362B67"/>
    <w:rsid w:val="003763BE"/>
    <w:rsid w:val="00380202"/>
    <w:rsid w:val="00383C0E"/>
    <w:rsid w:val="00384AC4"/>
    <w:rsid w:val="003942D9"/>
    <w:rsid w:val="00396C94"/>
    <w:rsid w:val="003C4A34"/>
    <w:rsid w:val="003C5F65"/>
    <w:rsid w:val="003D1B7D"/>
    <w:rsid w:val="003D1D4B"/>
    <w:rsid w:val="003D21F8"/>
    <w:rsid w:val="003D3AAE"/>
    <w:rsid w:val="003D6F0A"/>
    <w:rsid w:val="003D7DDA"/>
    <w:rsid w:val="003E5D1A"/>
    <w:rsid w:val="003E5E4C"/>
    <w:rsid w:val="003E6A3D"/>
    <w:rsid w:val="003F44C7"/>
    <w:rsid w:val="003F7E77"/>
    <w:rsid w:val="0040054B"/>
    <w:rsid w:val="00401495"/>
    <w:rsid w:val="00406C2A"/>
    <w:rsid w:val="00414ABA"/>
    <w:rsid w:val="00420474"/>
    <w:rsid w:val="00430F72"/>
    <w:rsid w:val="00433E2D"/>
    <w:rsid w:val="004435E4"/>
    <w:rsid w:val="00451172"/>
    <w:rsid w:val="00454FED"/>
    <w:rsid w:val="00460E8D"/>
    <w:rsid w:val="00463904"/>
    <w:rsid w:val="004910E2"/>
    <w:rsid w:val="004A273C"/>
    <w:rsid w:val="004B048B"/>
    <w:rsid w:val="004B3F1F"/>
    <w:rsid w:val="004B54AF"/>
    <w:rsid w:val="004B6CC3"/>
    <w:rsid w:val="004C0E8D"/>
    <w:rsid w:val="004C0FF8"/>
    <w:rsid w:val="004C39CA"/>
    <w:rsid w:val="004C5957"/>
    <w:rsid w:val="004C5B17"/>
    <w:rsid w:val="004C7AF6"/>
    <w:rsid w:val="004D22E7"/>
    <w:rsid w:val="004F60B9"/>
    <w:rsid w:val="004F6273"/>
    <w:rsid w:val="00502327"/>
    <w:rsid w:val="00513AC7"/>
    <w:rsid w:val="005164FD"/>
    <w:rsid w:val="00521308"/>
    <w:rsid w:val="00530C36"/>
    <w:rsid w:val="00540401"/>
    <w:rsid w:val="005454B9"/>
    <w:rsid w:val="005556EF"/>
    <w:rsid w:val="005562FE"/>
    <w:rsid w:val="00557989"/>
    <w:rsid w:val="00557BDC"/>
    <w:rsid w:val="00567E60"/>
    <w:rsid w:val="00575946"/>
    <w:rsid w:val="00583177"/>
    <w:rsid w:val="0058611B"/>
    <w:rsid w:val="005A3470"/>
    <w:rsid w:val="005A7447"/>
    <w:rsid w:val="005B20BF"/>
    <w:rsid w:val="005B2693"/>
    <w:rsid w:val="005B58BC"/>
    <w:rsid w:val="005D14C7"/>
    <w:rsid w:val="005D484A"/>
    <w:rsid w:val="005D7ABA"/>
    <w:rsid w:val="005F4206"/>
    <w:rsid w:val="005F4D79"/>
    <w:rsid w:val="00601060"/>
    <w:rsid w:val="00621941"/>
    <w:rsid w:val="00630621"/>
    <w:rsid w:val="00630F58"/>
    <w:rsid w:val="006335E1"/>
    <w:rsid w:val="006435BB"/>
    <w:rsid w:val="006449B6"/>
    <w:rsid w:val="00661F37"/>
    <w:rsid w:val="00673CBF"/>
    <w:rsid w:val="00673DD5"/>
    <w:rsid w:val="0067468F"/>
    <w:rsid w:val="00676E68"/>
    <w:rsid w:val="00684137"/>
    <w:rsid w:val="00686CCE"/>
    <w:rsid w:val="0069544E"/>
    <w:rsid w:val="00697138"/>
    <w:rsid w:val="006A28A7"/>
    <w:rsid w:val="006B02C6"/>
    <w:rsid w:val="006B034E"/>
    <w:rsid w:val="006B4E5D"/>
    <w:rsid w:val="006D5FD4"/>
    <w:rsid w:val="006E0741"/>
    <w:rsid w:val="006E5F7B"/>
    <w:rsid w:val="006F66A3"/>
    <w:rsid w:val="007004D6"/>
    <w:rsid w:val="007036D5"/>
    <w:rsid w:val="00705113"/>
    <w:rsid w:val="007175A8"/>
    <w:rsid w:val="0072629A"/>
    <w:rsid w:val="00733406"/>
    <w:rsid w:val="00734221"/>
    <w:rsid w:val="00735ED0"/>
    <w:rsid w:val="007564A4"/>
    <w:rsid w:val="00764CD2"/>
    <w:rsid w:val="0077089F"/>
    <w:rsid w:val="00773C4F"/>
    <w:rsid w:val="007777B1"/>
    <w:rsid w:val="0079072C"/>
    <w:rsid w:val="007A49F2"/>
    <w:rsid w:val="007A531B"/>
    <w:rsid w:val="007A6A93"/>
    <w:rsid w:val="007B0FB8"/>
    <w:rsid w:val="007B5374"/>
    <w:rsid w:val="007B66ED"/>
    <w:rsid w:val="007C33AF"/>
    <w:rsid w:val="007C469A"/>
    <w:rsid w:val="007C4949"/>
    <w:rsid w:val="007D32B4"/>
    <w:rsid w:val="00801005"/>
    <w:rsid w:val="00815235"/>
    <w:rsid w:val="00820854"/>
    <w:rsid w:val="00820D2E"/>
    <w:rsid w:val="00826943"/>
    <w:rsid w:val="008323BC"/>
    <w:rsid w:val="00835EAB"/>
    <w:rsid w:val="008439E0"/>
    <w:rsid w:val="0084591D"/>
    <w:rsid w:val="00857CBD"/>
    <w:rsid w:val="008651A4"/>
    <w:rsid w:val="00867F95"/>
    <w:rsid w:val="008725F7"/>
    <w:rsid w:val="00874C9A"/>
    <w:rsid w:val="00875A18"/>
    <w:rsid w:val="00885D01"/>
    <w:rsid w:val="00893374"/>
    <w:rsid w:val="008A23AB"/>
    <w:rsid w:val="008A49D6"/>
    <w:rsid w:val="008A5B74"/>
    <w:rsid w:val="008B3A25"/>
    <w:rsid w:val="008E0F7A"/>
    <w:rsid w:val="008E6A8E"/>
    <w:rsid w:val="008F154A"/>
    <w:rsid w:val="009035F5"/>
    <w:rsid w:val="00914418"/>
    <w:rsid w:val="00914CE7"/>
    <w:rsid w:val="00914F81"/>
    <w:rsid w:val="00930E66"/>
    <w:rsid w:val="009359CC"/>
    <w:rsid w:val="00940C56"/>
    <w:rsid w:val="00944085"/>
    <w:rsid w:val="00946A27"/>
    <w:rsid w:val="009517F8"/>
    <w:rsid w:val="00963F46"/>
    <w:rsid w:val="00970F0D"/>
    <w:rsid w:val="00974397"/>
    <w:rsid w:val="00977645"/>
    <w:rsid w:val="00984021"/>
    <w:rsid w:val="009863DE"/>
    <w:rsid w:val="00995362"/>
    <w:rsid w:val="009A0FFF"/>
    <w:rsid w:val="009B19D1"/>
    <w:rsid w:val="009D0EA6"/>
    <w:rsid w:val="009F493B"/>
    <w:rsid w:val="00A01397"/>
    <w:rsid w:val="00A1501C"/>
    <w:rsid w:val="00A21B8C"/>
    <w:rsid w:val="00A268C7"/>
    <w:rsid w:val="00A2719A"/>
    <w:rsid w:val="00A307B4"/>
    <w:rsid w:val="00A33709"/>
    <w:rsid w:val="00A40EF3"/>
    <w:rsid w:val="00A40F9E"/>
    <w:rsid w:val="00A452C1"/>
    <w:rsid w:val="00A4654E"/>
    <w:rsid w:val="00A52BC1"/>
    <w:rsid w:val="00A56BEB"/>
    <w:rsid w:val="00A56E25"/>
    <w:rsid w:val="00A57528"/>
    <w:rsid w:val="00A6258E"/>
    <w:rsid w:val="00A72F3F"/>
    <w:rsid w:val="00A73BBF"/>
    <w:rsid w:val="00A747A6"/>
    <w:rsid w:val="00AA7998"/>
    <w:rsid w:val="00AB29FA"/>
    <w:rsid w:val="00AC1260"/>
    <w:rsid w:val="00AC26D2"/>
    <w:rsid w:val="00AC7043"/>
    <w:rsid w:val="00AD06A5"/>
    <w:rsid w:val="00AF04FD"/>
    <w:rsid w:val="00AF3512"/>
    <w:rsid w:val="00AF364D"/>
    <w:rsid w:val="00AF56E2"/>
    <w:rsid w:val="00AF6912"/>
    <w:rsid w:val="00B0477A"/>
    <w:rsid w:val="00B076A5"/>
    <w:rsid w:val="00B139C2"/>
    <w:rsid w:val="00B24CDE"/>
    <w:rsid w:val="00B37D4D"/>
    <w:rsid w:val="00B420E6"/>
    <w:rsid w:val="00B42564"/>
    <w:rsid w:val="00B4352A"/>
    <w:rsid w:val="00B45697"/>
    <w:rsid w:val="00B55D2B"/>
    <w:rsid w:val="00B55EA1"/>
    <w:rsid w:val="00B624F2"/>
    <w:rsid w:val="00B66065"/>
    <w:rsid w:val="00B70858"/>
    <w:rsid w:val="00B8151A"/>
    <w:rsid w:val="00B83E9E"/>
    <w:rsid w:val="00B86A7F"/>
    <w:rsid w:val="00B93122"/>
    <w:rsid w:val="00BA4333"/>
    <w:rsid w:val="00BD043C"/>
    <w:rsid w:val="00BE0E80"/>
    <w:rsid w:val="00BE1E99"/>
    <w:rsid w:val="00C00964"/>
    <w:rsid w:val="00C11D39"/>
    <w:rsid w:val="00C20783"/>
    <w:rsid w:val="00C22456"/>
    <w:rsid w:val="00C2321D"/>
    <w:rsid w:val="00C3233D"/>
    <w:rsid w:val="00C32769"/>
    <w:rsid w:val="00C3476A"/>
    <w:rsid w:val="00C3756C"/>
    <w:rsid w:val="00C40FA9"/>
    <w:rsid w:val="00C44EE3"/>
    <w:rsid w:val="00C44EEC"/>
    <w:rsid w:val="00C461BF"/>
    <w:rsid w:val="00C6055E"/>
    <w:rsid w:val="00C71D73"/>
    <w:rsid w:val="00C726E0"/>
    <w:rsid w:val="00C7735D"/>
    <w:rsid w:val="00C82139"/>
    <w:rsid w:val="00C82B5F"/>
    <w:rsid w:val="00CA5B12"/>
    <w:rsid w:val="00CB1C1C"/>
    <w:rsid w:val="00CC28BC"/>
    <w:rsid w:val="00CC3A58"/>
    <w:rsid w:val="00CC4FD4"/>
    <w:rsid w:val="00CD064F"/>
    <w:rsid w:val="00CE370E"/>
    <w:rsid w:val="00CF22CC"/>
    <w:rsid w:val="00D13348"/>
    <w:rsid w:val="00D13CB6"/>
    <w:rsid w:val="00D163CE"/>
    <w:rsid w:val="00D17693"/>
    <w:rsid w:val="00D17C9E"/>
    <w:rsid w:val="00D30B96"/>
    <w:rsid w:val="00D31242"/>
    <w:rsid w:val="00D31D27"/>
    <w:rsid w:val="00D46383"/>
    <w:rsid w:val="00D479DA"/>
    <w:rsid w:val="00D52B18"/>
    <w:rsid w:val="00D5647A"/>
    <w:rsid w:val="00D630CC"/>
    <w:rsid w:val="00D642CA"/>
    <w:rsid w:val="00D67908"/>
    <w:rsid w:val="00D8307B"/>
    <w:rsid w:val="00DB062D"/>
    <w:rsid w:val="00DC1723"/>
    <w:rsid w:val="00DC5A52"/>
    <w:rsid w:val="00DC7216"/>
    <w:rsid w:val="00DD1D61"/>
    <w:rsid w:val="00DF051F"/>
    <w:rsid w:val="00DF0D3E"/>
    <w:rsid w:val="00DF32DE"/>
    <w:rsid w:val="00DF4F15"/>
    <w:rsid w:val="00E02644"/>
    <w:rsid w:val="00E27F5C"/>
    <w:rsid w:val="00E433A8"/>
    <w:rsid w:val="00E4733A"/>
    <w:rsid w:val="00E54E11"/>
    <w:rsid w:val="00E71441"/>
    <w:rsid w:val="00E72D50"/>
    <w:rsid w:val="00E7482F"/>
    <w:rsid w:val="00E75AD5"/>
    <w:rsid w:val="00E8094A"/>
    <w:rsid w:val="00E956B6"/>
    <w:rsid w:val="00EA1691"/>
    <w:rsid w:val="00EA5C3C"/>
    <w:rsid w:val="00EB26AE"/>
    <w:rsid w:val="00EB320B"/>
    <w:rsid w:val="00EC15FF"/>
    <w:rsid w:val="00EC5BE7"/>
    <w:rsid w:val="00ED10FA"/>
    <w:rsid w:val="00ED1CC3"/>
    <w:rsid w:val="00ED533A"/>
    <w:rsid w:val="00ED7333"/>
    <w:rsid w:val="00ED7550"/>
    <w:rsid w:val="00EE08E5"/>
    <w:rsid w:val="00EF4908"/>
    <w:rsid w:val="00F00DE7"/>
    <w:rsid w:val="00F227E1"/>
    <w:rsid w:val="00F2369C"/>
    <w:rsid w:val="00F242B3"/>
    <w:rsid w:val="00F42C8C"/>
    <w:rsid w:val="00F511FF"/>
    <w:rsid w:val="00F6660C"/>
    <w:rsid w:val="00F76361"/>
    <w:rsid w:val="00F838ED"/>
    <w:rsid w:val="00F87B2F"/>
    <w:rsid w:val="00F87B51"/>
    <w:rsid w:val="00F90808"/>
    <w:rsid w:val="00F952C1"/>
    <w:rsid w:val="00FA21CA"/>
    <w:rsid w:val="00FA65BE"/>
    <w:rsid w:val="00FB19D9"/>
    <w:rsid w:val="00FB31A0"/>
    <w:rsid w:val="00FB791C"/>
    <w:rsid w:val="00FD000E"/>
    <w:rsid w:val="00FD0708"/>
    <w:rsid w:val="00FF2624"/>
    <w:rsid w:val="00FF3339"/>
    <w:rsid w:val="00FF3D64"/>
    <w:rsid w:val="00FF7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D2229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92BC00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92BC00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485D0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485D0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uiPriority w:val="1"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Year">
    <w:name w:val="Year"/>
    <w:basedOn w:val="Normal"/>
    <w:uiPriority w:val="2"/>
    <w:qFormat/>
    <w:pPr>
      <w:spacing w:before="0"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paragraph" w:styleId="Subtitle">
    <w:name w:val="Subtitle"/>
    <w:basedOn w:val="Normal"/>
    <w:link w:val="SubtitleChar"/>
    <w:uiPriority w:val="4"/>
    <w:qFormat/>
    <w:pPr>
      <w:spacing w:before="0" w:after="0"/>
    </w:pPr>
    <w:rPr>
      <w:b/>
      <w:color w:val="FFFFFF" w:themeColor="background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4"/>
    <w:rPr>
      <w:b/>
      <w:color w:val="FFFFFF" w:themeColor="background1"/>
      <w:sz w:val="24"/>
      <w:szCs w:val="24"/>
    </w:rPr>
  </w:style>
  <w:style w:type="paragraph" w:styleId="Title">
    <w:name w:val="Title"/>
    <w:basedOn w:val="Normal"/>
    <w:link w:val="TitleChar"/>
    <w:uiPriority w:val="3"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3"/>
    <w:rPr>
      <w:rFonts w:asciiTheme="majorHAnsi" w:eastAsiaTheme="majorEastAsia" w:hAnsiTheme="majorHAnsi"/>
      <w:color w:val="FFFFFF" w:themeColor="background1"/>
      <w:sz w:val="40"/>
      <w:szCs w:val="40"/>
    </w:rPr>
  </w:style>
  <w:style w:type="paragraph" w:customStyle="1" w:styleId="Days">
    <w:name w:val="Days"/>
    <w:basedOn w:val="Normal"/>
    <w:uiPriority w:val="5"/>
    <w:qFormat/>
    <w:pPr>
      <w:jc w:val="center"/>
    </w:pPr>
    <w:rPr>
      <w:color w:val="595959" w:themeColor="text1" w:themeTint="A6"/>
      <w:sz w:val="22"/>
      <w:szCs w:val="24"/>
    </w:rPr>
  </w:style>
  <w:style w:type="table" w:customStyle="1" w:styleId="TableCalendar">
    <w:name w:val="Table Calendar"/>
    <w:basedOn w:val="TableNormal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6"/>
    <w:qFormat/>
    <w:pPr>
      <w:spacing w:before="0" w:after="0"/>
      <w:jc w:val="right"/>
    </w:pPr>
    <w:rPr>
      <w:color w:val="595959" w:themeColor="text1" w:themeTint="A6"/>
      <w:sz w:val="22"/>
    </w:rPr>
  </w:style>
  <w:style w:type="paragraph" w:styleId="BodyText">
    <w:name w:val="Body Text"/>
    <w:basedOn w:val="Normal"/>
    <w:link w:val="BodyTextChar"/>
    <w:semiHidden/>
    <w:unhideWhenUsed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Pr>
      <w:sz w:val="20"/>
    </w:rPr>
  </w:style>
  <w:style w:type="paragraph" w:styleId="BalloonText">
    <w:name w:val="Balloon Text"/>
    <w:basedOn w:val="Normal"/>
    <w:link w:val="BalloonTextChar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semiHidden/>
    <w:unhideWhenUsed/>
  </w:style>
  <w:style w:type="paragraph" w:styleId="BlockText">
    <w:name w:val="Block Text"/>
    <w:basedOn w:val="Normal"/>
    <w:semiHidden/>
    <w:unhideWhenUsed/>
    <w:pPr>
      <w:pBdr>
        <w:top w:val="single" w:sz="2" w:space="10" w:color="92BC00" w:themeColor="accent1" w:shadow="1"/>
        <w:left w:val="single" w:sz="2" w:space="10" w:color="92BC00" w:themeColor="accent1" w:shadow="1"/>
        <w:bottom w:val="single" w:sz="2" w:space="10" w:color="92BC00" w:themeColor="accent1" w:shadow="1"/>
        <w:right w:val="single" w:sz="2" w:space="10" w:color="92BC00" w:themeColor="accent1" w:shadow="1"/>
      </w:pBdr>
      <w:ind w:left="1152" w:right="1152"/>
    </w:pPr>
    <w:rPr>
      <w:i/>
      <w:iCs/>
      <w:color w:val="92BC00" w:themeColor="accent1"/>
    </w:rPr>
  </w:style>
  <w:style w:type="paragraph" w:styleId="BodyText2">
    <w:name w:val="Body Text 2"/>
    <w:basedOn w:val="Normal"/>
    <w:link w:val="BodyText2Char"/>
    <w:semiHidden/>
    <w:unhideWhenUsed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semiHidden/>
    <w:rPr>
      <w:sz w:val="20"/>
    </w:rPr>
  </w:style>
  <w:style w:type="character" w:customStyle="1" w:styleId="BodyText2Char">
    <w:name w:val="Body Text 2 Char"/>
    <w:basedOn w:val="DefaultParagraphFont"/>
    <w:link w:val="BodyText2"/>
    <w:semiHidden/>
    <w:rPr>
      <w:sz w:val="20"/>
    </w:rPr>
  </w:style>
  <w:style w:type="paragraph" w:styleId="BodyTextFirstIndent2">
    <w:name w:val="Body Text First Indent 2"/>
    <w:basedOn w:val="BodyText2"/>
    <w:link w:val="BodyTextFirstIndent2Char"/>
    <w:semiHidden/>
    <w:unhideWhenUsed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Pr>
      <w:sz w:val="20"/>
    </w:rPr>
  </w:style>
  <w:style w:type="paragraph" w:styleId="BodyTextIndent2">
    <w:name w:val="Body Text Indent 2"/>
    <w:basedOn w:val="Normal"/>
    <w:link w:val="BodyTextIndent2Char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Pr>
      <w:sz w:val="20"/>
    </w:rPr>
  </w:style>
  <w:style w:type="paragraph" w:styleId="BodyTextIndent3">
    <w:name w:val="Body Text Indent 3"/>
    <w:basedOn w:val="Normal"/>
    <w:link w:val="BodyTextIndent3Char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pPr>
      <w:spacing w:after="200"/>
    </w:pPr>
    <w:rPr>
      <w:b/>
      <w:bCs/>
      <w:color w:val="92BC00" w:themeColor="accent1"/>
    </w:rPr>
  </w:style>
  <w:style w:type="paragraph" w:styleId="Closing">
    <w:name w:val="Closing"/>
    <w:basedOn w:val="Normal"/>
    <w:link w:val="ClosingChar"/>
    <w:semiHidden/>
    <w:unhideWhenUsed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Pr>
      <w:sz w:val="20"/>
    </w:rPr>
  </w:style>
  <w:style w:type="paragraph" w:styleId="CommentText">
    <w:name w:val="annotation text"/>
    <w:basedOn w:val="Normal"/>
    <w:link w:val="CommentTextChar"/>
    <w:semiHidden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</w:style>
  <w:style w:type="character" w:customStyle="1" w:styleId="DateChar">
    <w:name w:val="Date Char"/>
    <w:basedOn w:val="DefaultParagraphFont"/>
    <w:link w:val="Date"/>
    <w:semiHidden/>
    <w:rPr>
      <w:sz w:val="20"/>
    </w:rPr>
  </w:style>
  <w:style w:type="paragraph" w:styleId="DocumentMap">
    <w:name w:val="Document Map"/>
    <w:basedOn w:val="Normal"/>
    <w:link w:val="DocumentMapChar"/>
    <w:semiHidden/>
    <w:unhideWhenUsed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</w:style>
  <w:style w:type="character" w:customStyle="1" w:styleId="E-mailSignatureChar">
    <w:name w:val="E-mail Signature Char"/>
    <w:basedOn w:val="DefaultParagraphFont"/>
    <w:link w:val="E-mailSignature"/>
    <w:semiHidden/>
    <w:rPr>
      <w:sz w:val="20"/>
    </w:rPr>
  </w:style>
  <w:style w:type="paragraph" w:styleId="EndnoteText">
    <w:name w:val="endnote text"/>
    <w:basedOn w:val="Normal"/>
    <w:link w:val="EndnoteTextChar"/>
    <w:semiHidden/>
    <w:unhideWhenUsed/>
    <w:rPr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Pr>
      <w:sz w:val="20"/>
      <w:szCs w:val="20"/>
    </w:rPr>
  </w:style>
  <w:style w:type="paragraph" w:styleId="EnvelopeAddress">
    <w:name w:val="envelope address"/>
    <w:basedOn w:val="Normal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Pr>
      <w:rFonts w:asciiTheme="majorHAnsi" w:eastAsiaTheme="majorEastAsia" w:hAnsiTheme="majorHAnsi" w:cstheme="majorBidi"/>
      <w:szCs w:val="20"/>
    </w:rPr>
  </w:style>
  <w:style w:type="paragraph" w:styleId="Footer">
    <w:name w:val="footer"/>
    <w:basedOn w:val="Normal"/>
    <w:link w:val="FooterChar"/>
    <w:uiPriority w:val="99"/>
    <w:unhideWhenUsed/>
    <w:pPr>
      <w:spacing w:before="0" w:after="0"/>
    </w:pPr>
  </w:style>
  <w:style w:type="paragraph" w:styleId="FootnoteText">
    <w:name w:val="footnote text"/>
    <w:basedOn w:val="Normal"/>
    <w:link w:val="FootnoteTextChar"/>
    <w:semiHidden/>
    <w:unhideWhenUsed/>
    <w:rPr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Header">
    <w:name w:val="header"/>
    <w:basedOn w:val="Normal"/>
    <w:link w:val="HeaderChar"/>
    <w:uiPriority w:val="99"/>
    <w:unhideWhenUsed/>
    <w:pPr>
      <w:spacing w:before="0" w:after="0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Pr>
      <w:rFonts w:asciiTheme="majorHAnsi" w:eastAsiaTheme="majorEastAsia" w:hAnsiTheme="majorHAnsi" w:cstheme="majorBidi"/>
      <w:b/>
      <w:bCs/>
      <w:color w:val="92BC00" w:themeColor="accent1"/>
      <w:sz w:val="20"/>
    </w:rPr>
  </w:style>
  <w:style w:type="character" w:customStyle="1" w:styleId="Heading4Char">
    <w:name w:val="Heading 4 Char"/>
    <w:basedOn w:val="DefaultParagraphFont"/>
    <w:link w:val="Heading4"/>
    <w:semiHidden/>
    <w:rPr>
      <w:rFonts w:asciiTheme="majorHAnsi" w:eastAsiaTheme="majorEastAsia" w:hAnsiTheme="majorHAnsi" w:cstheme="majorBidi"/>
      <w:b/>
      <w:bCs/>
      <w:i/>
      <w:iCs/>
      <w:color w:val="92BC00" w:themeColor="accent1"/>
      <w:sz w:val="20"/>
    </w:rPr>
  </w:style>
  <w:style w:type="character" w:customStyle="1" w:styleId="Heading5Char">
    <w:name w:val="Heading 5 Char"/>
    <w:basedOn w:val="DefaultParagraphFont"/>
    <w:link w:val="Heading5"/>
    <w:semiHidden/>
    <w:rPr>
      <w:rFonts w:asciiTheme="majorHAnsi" w:eastAsiaTheme="majorEastAsia" w:hAnsiTheme="majorHAnsi" w:cstheme="majorBidi"/>
      <w:color w:val="485D00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semiHidden/>
    <w:rPr>
      <w:rFonts w:asciiTheme="majorHAnsi" w:eastAsiaTheme="majorEastAsia" w:hAnsiTheme="majorHAnsi" w:cstheme="majorBidi"/>
      <w:i/>
      <w:iCs/>
      <w:color w:val="485D00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Pr>
      <w:i/>
      <w:iCs/>
      <w:sz w:val="20"/>
    </w:rPr>
  </w:style>
  <w:style w:type="paragraph" w:styleId="HTMLPreformatted">
    <w:name w:val="HTML Preformatted"/>
    <w:basedOn w:val="Normal"/>
    <w:link w:val="HTMLPreformattedChar"/>
    <w:semiHidden/>
    <w:unhideWhenUsed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pPr>
      <w:ind w:left="1800" w:hanging="200"/>
    </w:pPr>
  </w:style>
  <w:style w:type="paragraph" w:styleId="IndexHeading">
    <w:name w:val="index heading"/>
    <w:basedOn w:val="Normal"/>
    <w:next w:val="Index1"/>
    <w:semiHidden/>
    <w:unhideWhenUsed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semiHidden/>
    <w:unhideWhenUsed/>
    <w:pPr>
      <w:ind w:left="360" w:hanging="360"/>
      <w:contextualSpacing/>
    </w:pPr>
  </w:style>
  <w:style w:type="paragraph" w:styleId="List2">
    <w:name w:val="List 2"/>
    <w:basedOn w:val="Normal"/>
    <w:semiHidden/>
    <w:unhideWhenUsed/>
    <w:pPr>
      <w:ind w:left="720" w:hanging="360"/>
      <w:contextualSpacing/>
    </w:pPr>
  </w:style>
  <w:style w:type="paragraph" w:styleId="List3">
    <w:name w:val="List 3"/>
    <w:basedOn w:val="Normal"/>
    <w:semiHidden/>
    <w:unhideWhenUsed/>
    <w:pPr>
      <w:ind w:left="1080" w:hanging="360"/>
      <w:contextualSpacing/>
    </w:pPr>
  </w:style>
  <w:style w:type="paragraph" w:styleId="List4">
    <w:name w:val="List 4"/>
    <w:basedOn w:val="Normal"/>
    <w:semiHidden/>
    <w:unhideWhenUsed/>
    <w:pPr>
      <w:ind w:left="1440" w:hanging="360"/>
      <w:contextualSpacing/>
    </w:pPr>
  </w:style>
  <w:style w:type="paragraph" w:styleId="List5">
    <w:name w:val="List 5"/>
    <w:basedOn w:val="Normal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pPr>
      <w:numPr>
        <w:numId w:val="10"/>
      </w:numPr>
      <w:contextualSpacing/>
    </w:pPr>
  </w:style>
  <w:style w:type="paragraph" w:styleId="MacroText">
    <w:name w:val="macro"/>
    <w:link w:val="MacroTextChar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semiHidden/>
    <w:unhideWhenUsed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</w:style>
  <w:style w:type="character" w:customStyle="1" w:styleId="NoteHeadingChar">
    <w:name w:val="Note Heading Char"/>
    <w:basedOn w:val="DefaultParagraphFont"/>
    <w:link w:val="NoteHeading"/>
    <w:semiHidden/>
    <w:rPr>
      <w:sz w:val="20"/>
    </w:rPr>
  </w:style>
  <w:style w:type="paragraph" w:styleId="PlainText">
    <w:name w:val="Plain Text"/>
    <w:basedOn w:val="Normal"/>
    <w:link w:val="PlainTextChar"/>
    <w:semiHidden/>
    <w:unhideWhenUsed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semiHidden/>
    <w:unhideWhenUsed/>
  </w:style>
  <w:style w:type="character" w:customStyle="1" w:styleId="SalutationChar">
    <w:name w:val="Salutation Char"/>
    <w:basedOn w:val="DefaultParagraphFont"/>
    <w:link w:val="Salutation"/>
    <w:semiHidden/>
    <w:rPr>
      <w:sz w:val="20"/>
    </w:rPr>
  </w:style>
  <w:style w:type="paragraph" w:styleId="Signature">
    <w:name w:val="Signature"/>
    <w:basedOn w:val="Normal"/>
    <w:link w:val="SignatureChar"/>
    <w:semiHidden/>
    <w:unhideWhenUsed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Pr>
      <w:sz w:val="20"/>
    </w:rPr>
  </w:style>
  <w:style w:type="paragraph" w:styleId="TableofAuthorities">
    <w:name w:val="table of authorities"/>
    <w:basedOn w:val="Normal"/>
    <w:next w:val="Normal"/>
    <w:semiHidden/>
    <w:unhideWhenUsed/>
    <w:pPr>
      <w:ind w:left="200" w:hanging="200"/>
    </w:pPr>
  </w:style>
  <w:style w:type="paragraph" w:styleId="TableofFigures">
    <w:name w:val="table of figures"/>
    <w:basedOn w:val="Normal"/>
    <w:next w:val="Normal"/>
    <w:semiHidden/>
    <w:unhideWhenUsed/>
  </w:style>
  <w:style w:type="paragraph" w:styleId="TOAHeading">
    <w:name w:val="toa heading"/>
    <w:basedOn w:val="Normal"/>
    <w:next w:val="Normal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unhideWhenUsed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unhideWhenUsed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unhideWhenUsed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unhideWhenUsed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unhideWhenUsed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unhideWhenUsed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unhideWhenUsed/>
    <w:pPr>
      <w:spacing w:after="100"/>
      <w:ind w:left="1600"/>
    </w:pPr>
  </w:style>
  <w:style w:type="paragraph" w:styleId="TOCHeading">
    <w:name w:val="TOC Heading"/>
    <w:basedOn w:val="Heading1"/>
    <w:next w:val="Normal"/>
    <w:semiHidden/>
    <w:unhideWhenUsed/>
    <w:qFormat/>
    <w:pPr>
      <w:outlineLvl w:val="9"/>
    </w:pPr>
  </w:style>
  <w:style w:type="character" w:customStyle="1" w:styleId="HeaderChar">
    <w:name w:val="Header Char"/>
    <w:basedOn w:val="DefaultParagraphFont"/>
    <w:link w:val="Header"/>
    <w:uiPriority w:val="99"/>
  </w:style>
  <w:style w:type="table" w:styleId="GridTable1Light-Accent2">
    <w:name w:val="Grid Table 1 Light Accent 2"/>
    <w:basedOn w:val="TableNormal"/>
    <w:uiPriority w:val="46"/>
    <w:rsid w:val="00AB29FA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95E00" w:themeFill="accent1" w:themeFillShade="80"/>
      </w:tcPr>
    </w:tblStylePr>
    <w:tblStylePr w:type="lastRow">
      <w:rPr>
        <w:b/>
        <w:bCs/>
      </w:rPr>
      <w:tblPr/>
      <w:tcPr>
        <w:tcBorders>
          <w:top w:val="double" w:sz="2" w:space="0" w:color="E7BB7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">
    <w:name w:val="Table Grid"/>
    <w:basedOn w:val="TableNormal"/>
    <w:uiPriority w:val="59"/>
    <w:rsid w:val="00AB29FA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unhideWhenUsed/>
    <w:qFormat/>
    <w:rsid w:val="000A62D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A62D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A62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180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thechildrenswar.blogspot.co.uk/2011_08_01_archive.html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pngall.com/summer-png/download/16894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jflannagan\AppData\Local\Microsoft\Office\16.0\DTS\en-US%7bFA2DBC59-FFF6-4DB8-97C0-431C3BF35ACA%7d\%7b1E9EE207-A983-43A0-84C3-85CEC3B08DBD%7dtf16382936_win32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C1713DC452E4963BFD46229F76518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CF5296-0207-4DF6-936D-6ACD064310F7}"/>
      </w:docPartPr>
      <w:docPartBody>
        <w:p w:rsidR="009D5713" w:rsidRDefault="00E15B3B" w:rsidP="00E15B3B">
          <w:pPr>
            <w:pStyle w:val="4C1713DC452E4963BFD46229F7651811"/>
          </w:pPr>
          <w:r>
            <w:t>Monday</w:t>
          </w:r>
        </w:p>
      </w:docPartBody>
    </w:docPart>
    <w:docPart>
      <w:docPartPr>
        <w:name w:val="AD56CEF2B2BE4C17BE2A6F67E14568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27B045-9FDF-4760-9B49-033DDC07F48E}"/>
      </w:docPartPr>
      <w:docPartBody>
        <w:p w:rsidR="009D5713" w:rsidRDefault="00E15B3B" w:rsidP="00E15B3B">
          <w:pPr>
            <w:pStyle w:val="AD56CEF2B2BE4C17BE2A6F67E145684B"/>
          </w:pPr>
          <w:r>
            <w:t>Tuesday</w:t>
          </w:r>
        </w:p>
      </w:docPartBody>
    </w:docPart>
    <w:docPart>
      <w:docPartPr>
        <w:name w:val="1D8382DD266F4D4D88F5B446090711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3A8D4B-D2DE-48E1-B47C-DEF73A536220}"/>
      </w:docPartPr>
      <w:docPartBody>
        <w:p w:rsidR="009D5713" w:rsidRDefault="00E15B3B" w:rsidP="00E15B3B">
          <w:pPr>
            <w:pStyle w:val="1D8382DD266F4D4D88F5B44609071118"/>
          </w:pPr>
          <w:r>
            <w:t>Wednesday</w:t>
          </w:r>
        </w:p>
      </w:docPartBody>
    </w:docPart>
    <w:docPart>
      <w:docPartPr>
        <w:name w:val="60D547D2C9634F17B697CDC1217A3D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634592-E204-4427-ADED-0160CA1D905C}"/>
      </w:docPartPr>
      <w:docPartBody>
        <w:p w:rsidR="009D5713" w:rsidRDefault="00E15B3B" w:rsidP="00E15B3B">
          <w:pPr>
            <w:pStyle w:val="60D547D2C9634F17B697CDC1217A3D71"/>
          </w:pPr>
          <w:r>
            <w:t>Thursday</w:t>
          </w:r>
        </w:p>
      </w:docPartBody>
    </w:docPart>
    <w:docPart>
      <w:docPartPr>
        <w:name w:val="906BF22278034BE7B7A07F5BDCF7F7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B3E695-7EAC-46EF-8431-DBE6A65010E3}"/>
      </w:docPartPr>
      <w:docPartBody>
        <w:p w:rsidR="009D5713" w:rsidRDefault="00E15B3B" w:rsidP="00E15B3B">
          <w:pPr>
            <w:pStyle w:val="906BF22278034BE7B7A07F5BDCF7F798"/>
          </w:pPr>
          <w:r>
            <w:t>Friday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HGGothicM">
    <w:altName w:val="Yu Gothic"/>
    <w:panose1 w:val="00000000000000000000"/>
    <w:charset w:val="8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volini">
    <w:altName w:val="Cavolini"/>
    <w:charset w:val="00"/>
    <w:family w:val="script"/>
    <w:pitch w:val="variable"/>
    <w:sig w:usb0="A11526FF" w:usb1="8000000A" w:usb2="0001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79D0"/>
    <w:rsid w:val="000A3D66"/>
    <w:rsid w:val="00191D78"/>
    <w:rsid w:val="00255A01"/>
    <w:rsid w:val="00360A30"/>
    <w:rsid w:val="004A734E"/>
    <w:rsid w:val="004B6FBD"/>
    <w:rsid w:val="0073069F"/>
    <w:rsid w:val="007A380C"/>
    <w:rsid w:val="007E47C7"/>
    <w:rsid w:val="008B47BB"/>
    <w:rsid w:val="009D5713"/>
    <w:rsid w:val="00A32047"/>
    <w:rsid w:val="00A400AF"/>
    <w:rsid w:val="00AF7FAA"/>
    <w:rsid w:val="00B82F80"/>
    <w:rsid w:val="00C63BCE"/>
    <w:rsid w:val="00C779D3"/>
    <w:rsid w:val="00C9069A"/>
    <w:rsid w:val="00D93C74"/>
    <w:rsid w:val="00E15B3B"/>
    <w:rsid w:val="00EB119D"/>
    <w:rsid w:val="00EB79D0"/>
    <w:rsid w:val="00F222D7"/>
    <w:rsid w:val="00F90052"/>
    <w:rsid w:val="00FC4E15"/>
    <w:rsid w:val="00FF1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C1713DC452E4963BFD46229F7651811">
    <w:name w:val="4C1713DC452E4963BFD46229F7651811"/>
    <w:rsid w:val="00E15B3B"/>
  </w:style>
  <w:style w:type="paragraph" w:customStyle="1" w:styleId="AD56CEF2B2BE4C17BE2A6F67E145684B">
    <w:name w:val="AD56CEF2B2BE4C17BE2A6F67E145684B"/>
    <w:rsid w:val="00E15B3B"/>
  </w:style>
  <w:style w:type="paragraph" w:customStyle="1" w:styleId="1D8382DD266F4D4D88F5B44609071118">
    <w:name w:val="1D8382DD266F4D4D88F5B44609071118"/>
    <w:rsid w:val="00E15B3B"/>
  </w:style>
  <w:style w:type="paragraph" w:customStyle="1" w:styleId="60D547D2C9634F17B697CDC1217A3D71">
    <w:name w:val="60D547D2C9634F17B697CDC1217A3D71"/>
    <w:rsid w:val="00E15B3B"/>
  </w:style>
  <w:style w:type="paragraph" w:customStyle="1" w:styleId="906BF22278034BE7B7A07F5BDCF7F798">
    <w:name w:val="906BF22278034BE7B7A07F5BDCF7F798"/>
    <w:rsid w:val="00E15B3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anner Calendar">
      <a:dk1>
        <a:sysClr val="windowText" lastClr="000000"/>
      </a:dk1>
      <a:lt1>
        <a:sysClr val="window" lastClr="FFFFFF"/>
      </a:lt1>
      <a:dk2>
        <a:srgbClr val="2B142D"/>
      </a:dk2>
      <a:lt2>
        <a:srgbClr val="727272"/>
      </a:lt2>
      <a:accent1>
        <a:srgbClr val="92BC00"/>
      </a:accent1>
      <a:accent2>
        <a:srgbClr val="C98C22"/>
      </a:accent2>
      <a:accent3>
        <a:srgbClr val="65D6FF"/>
      </a:accent3>
      <a:accent4>
        <a:srgbClr val="D39BC8"/>
      </a:accent4>
      <a:accent5>
        <a:srgbClr val="C00000"/>
      </a:accent5>
      <a:accent6>
        <a:srgbClr val="FFFF00"/>
      </a:accent6>
      <a:hlink>
        <a:srgbClr val="0000FF"/>
      </a:hlink>
      <a:folHlink>
        <a:srgbClr val="800080"/>
      </a:folHlink>
    </a:clrScheme>
    <a:fontScheme name="Candara">
      <a:majorFont>
        <a:latin typeface="Candara" panose="020E0502030303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14.xml><?xml version="1.0" encoding="utf-8"?>
<customUI xmlns="http://schemas.microsoft.com/office/2009/07/customui" onLoad="Ribbon_Load">
  <ribbon>
    <tabs>
      <tab id="customTab" label="Calendar" insertBeforeMso="TabHome">
        <group id="Calendar" label="Calendar">
          <button id="NewDates" visible="true" size="large" label="Select New Dates" keytip="D" screentip="Select a new month and year for this calendar." onAction="CustomizeCalendar" imageMso="CalendarMonthDetailsSplitButton"/>
        </group>
        <group id="Themes" label="Themes">
          <gallery idMso="ThemesGallery" visible="true" size="large"/>
          <gallery idMso="ThemeColorsGallery" visible="true" size="large"/>
          <gallery idMso="ThemeFontsGallery" visible="true" size="large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080A19DA68414EA308A2C73F75472B" ma:contentTypeVersion="10" ma:contentTypeDescription="Create a new document." ma:contentTypeScope="" ma:versionID="32d3964dcfcb378728d65c6485478270">
  <xsd:schema xmlns:xsd="http://www.w3.org/2001/XMLSchema" xmlns:xs="http://www.w3.org/2001/XMLSchema" xmlns:p="http://schemas.microsoft.com/office/2006/metadata/properties" xmlns:ns3="0d182cc7-a5d8-4f8a-a40c-0c4897c6c5d9" targetNamespace="http://schemas.microsoft.com/office/2006/metadata/properties" ma:root="true" ma:fieldsID="861b19f7bbff2a529d05b92a82f16280" ns3:_="">
    <xsd:import namespace="0d182cc7-a5d8-4f8a-a40c-0c4897c6c5d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182cc7-a5d8-4f8a-a40c-0c4897c6c5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0d182cc7-a5d8-4f8a-a40c-0c4897c6c5d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C4C295E-24CA-4A7E-840C-FBEF885C0C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182cc7-a5d8-4f8a-a40c-0c4897c6c5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FA7F36B-DA45-4674-9A9C-D2F273A01FC3}">
  <ds:schemaRefs>
    <ds:schemaRef ds:uri="http://schemas.microsoft.com/office/2006/metadata/properties"/>
    <ds:schemaRef ds:uri="http://schemas.microsoft.com/office/infopath/2007/PartnerControls"/>
    <ds:schemaRef ds:uri="0d182cc7-a5d8-4f8a-a40c-0c4897c6c5d9"/>
  </ds:schemaRefs>
</ds:datastoreItem>
</file>

<file path=customXml/itemProps3.xml><?xml version="1.0" encoding="utf-8"?>
<ds:datastoreItem xmlns:ds="http://schemas.openxmlformats.org/officeDocument/2006/customXml" ds:itemID="{12A51EE3-AB9C-4DB3-AC75-4DBBFD98BB9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{1E9EE207-A983-43A0-84C3-85CEC3B08DBD}tf16382936_win32.dotm</Template>
  <TotalTime>0</TotalTime>
  <Pages>1</Pages>
  <Words>87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584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2022-04-28T17:41:00Z</dcterms:created>
  <dcterms:modified xsi:type="dcterms:W3CDTF">2022-04-28T17:41:00Z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0x01010007080A19DA68414EA308A2C73F75472B</vt:lpwstr>
  </property>
</Properties>
</file>